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DBB" w:rsidRPr="00AB10E2" w:rsidRDefault="00E43DBB" w:rsidP="00AB10E2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臺北市立北安國民中學性別平等教育研習實施計畫</w:t>
      </w:r>
    </w:p>
    <w:p w:rsidR="00E43DBB" w:rsidRPr="00AB10E2" w:rsidRDefault="00E43DBB" w:rsidP="008C02A2">
      <w:pPr>
        <w:numPr>
          <w:ilvl w:val="0"/>
          <w:numId w:val="1"/>
        </w:numPr>
        <w:rPr>
          <w:rFonts w:ascii="標楷體" w:eastAsia="標楷體" w:hAnsi="標楷體"/>
        </w:rPr>
      </w:pPr>
      <w:r w:rsidRPr="00AB10E2">
        <w:rPr>
          <w:rFonts w:ascii="標楷體" w:eastAsia="標楷體" w:hAnsi="標楷體" w:hint="eastAsia"/>
        </w:rPr>
        <w:t>依據</w:t>
      </w:r>
    </w:p>
    <w:p w:rsidR="00E43DBB" w:rsidRDefault="00E43DBB" w:rsidP="005328BB">
      <w:pPr>
        <w:numPr>
          <w:ilvl w:val="0"/>
          <w:numId w:val="3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本校性別平等教育實施規定。</w:t>
      </w:r>
    </w:p>
    <w:p w:rsidR="00E43DBB" w:rsidRDefault="00E43DBB" w:rsidP="005328BB">
      <w:pPr>
        <w:numPr>
          <w:ilvl w:val="0"/>
          <w:numId w:val="3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本校</w:t>
      </w:r>
      <w:r>
        <w:rPr>
          <w:rFonts w:ascii="標楷體" w:eastAsia="標楷體" w:hAnsi="標楷體"/>
        </w:rPr>
        <w:t>101</w:t>
      </w:r>
      <w:r>
        <w:rPr>
          <w:rFonts w:ascii="標楷體" w:eastAsia="標楷體" w:hAnsi="標楷體" w:hint="eastAsia"/>
        </w:rPr>
        <w:t>年度輔導工作計畫。</w:t>
      </w:r>
    </w:p>
    <w:p w:rsidR="00E43DBB" w:rsidRPr="00FC6F8B" w:rsidRDefault="00E43DBB" w:rsidP="00AD18E7">
      <w:pPr>
        <w:ind w:left="480"/>
        <w:rPr>
          <w:rFonts w:ascii="標楷體" w:eastAsia="標楷體" w:hAnsi="標楷體"/>
        </w:rPr>
      </w:pPr>
    </w:p>
    <w:p w:rsidR="00E43DBB" w:rsidRDefault="00E43DBB" w:rsidP="00505D69">
      <w:pPr>
        <w:numPr>
          <w:ilvl w:val="0"/>
          <w:numId w:val="1"/>
        </w:numPr>
        <w:rPr>
          <w:rFonts w:ascii="標楷體" w:eastAsia="標楷體" w:hAnsi="標楷體"/>
        </w:rPr>
      </w:pPr>
      <w:r w:rsidRPr="00AB10E2">
        <w:rPr>
          <w:rFonts w:ascii="標楷體" w:eastAsia="標楷體" w:hAnsi="標楷體" w:hint="eastAsia"/>
        </w:rPr>
        <w:t>目的：</w:t>
      </w:r>
      <w:r>
        <w:rPr>
          <w:rFonts w:ascii="標楷體" w:eastAsia="標楷體" w:hAnsi="標楷體" w:hint="eastAsia"/>
        </w:rPr>
        <w:t>增進本校教職員對兒少保護暨性別平等教育相關常識</w:t>
      </w:r>
      <w:r w:rsidRPr="00AB10E2">
        <w:rPr>
          <w:rFonts w:ascii="標楷體" w:eastAsia="標楷體" w:hAnsi="標楷體" w:hint="eastAsia"/>
        </w:rPr>
        <w:t>。</w:t>
      </w:r>
    </w:p>
    <w:p w:rsidR="00E43DBB" w:rsidRPr="00AB10E2" w:rsidRDefault="00E43DBB" w:rsidP="008C02A2">
      <w:pPr>
        <w:ind w:leftChars="200" w:left="480"/>
        <w:rPr>
          <w:rFonts w:ascii="標楷體" w:eastAsia="標楷體" w:hAnsi="標楷體"/>
        </w:rPr>
      </w:pPr>
    </w:p>
    <w:p w:rsidR="00E43DBB" w:rsidRPr="00AB10E2" w:rsidRDefault="00E43DBB" w:rsidP="008C02A2">
      <w:pPr>
        <w:numPr>
          <w:ilvl w:val="0"/>
          <w:numId w:val="1"/>
        </w:numPr>
        <w:rPr>
          <w:rFonts w:ascii="標楷體" w:eastAsia="標楷體" w:hAnsi="標楷體"/>
        </w:rPr>
      </w:pPr>
      <w:r w:rsidRPr="00AB10E2">
        <w:rPr>
          <w:rFonts w:ascii="標楷體" w:eastAsia="標楷體" w:hAnsi="標楷體" w:hint="eastAsia"/>
        </w:rPr>
        <w:t>辦理單位：本校輔導室。</w:t>
      </w:r>
    </w:p>
    <w:p w:rsidR="00E43DBB" w:rsidRPr="00AB10E2" w:rsidRDefault="00E43DBB" w:rsidP="008C02A2">
      <w:pPr>
        <w:rPr>
          <w:rFonts w:ascii="標楷體" w:eastAsia="標楷體" w:hAnsi="標楷體"/>
        </w:rPr>
      </w:pPr>
    </w:p>
    <w:p w:rsidR="00E43DBB" w:rsidRPr="00AB10E2" w:rsidRDefault="00E43DBB" w:rsidP="008C02A2">
      <w:pPr>
        <w:numPr>
          <w:ilvl w:val="0"/>
          <w:numId w:val="1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研習對象：</w:t>
      </w:r>
      <w:r>
        <w:rPr>
          <w:rFonts w:ascii="標楷體" w:eastAsia="標楷體" w:hAnsi="標楷體" w:hint="eastAsia"/>
          <w:sz w:val="26"/>
          <w:szCs w:val="26"/>
        </w:rPr>
        <w:t>本校</w:t>
      </w:r>
      <w:r w:rsidRPr="00057878">
        <w:rPr>
          <w:rFonts w:ascii="標楷體" w:eastAsia="標楷體" w:hAnsi="標楷體" w:hint="eastAsia"/>
          <w:sz w:val="26"/>
          <w:szCs w:val="26"/>
        </w:rPr>
        <w:t>校內</w:t>
      </w:r>
      <w:r>
        <w:rPr>
          <w:rFonts w:ascii="標楷體" w:eastAsia="標楷體" w:hAnsi="標楷體" w:hint="eastAsia"/>
          <w:sz w:val="26"/>
          <w:szCs w:val="26"/>
        </w:rPr>
        <w:t>教職員工、家長及</w:t>
      </w:r>
      <w:r w:rsidRPr="00057878">
        <w:rPr>
          <w:rFonts w:ascii="標楷體" w:eastAsia="標楷體" w:hAnsi="標楷體" w:hint="eastAsia"/>
          <w:sz w:val="26"/>
          <w:szCs w:val="26"/>
        </w:rPr>
        <w:t>臺北市各國民中學</w:t>
      </w:r>
      <w:r>
        <w:rPr>
          <w:rFonts w:ascii="標楷體" w:eastAsia="標楷體" w:hAnsi="標楷體" w:hint="eastAsia"/>
          <w:sz w:val="26"/>
          <w:szCs w:val="26"/>
        </w:rPr>
        <w:t>有興趣之教</w:t>
      </w:r>
      <w:r w:rsidRPr="00057878">
        <w:rPr>
          <w:rFonts w:ascii="標楷體" w:eastAsia="標楷體" w:hAnsi="標楷體" w:hint="eastAsia"/>
          <w:sz w:val="26"/>
          <w:szCs w:val="26"/>
        </w:rPr>
        <w:t>師</w:t>
      </w:r>
    </w:p>
    <w:p w:rsidR="00E43DBB" w:rsidRPr="00AB10E2" w:rsidRDefault="00E43DBB" w:rsidP="006612C6">
      <w:pPr>
        <w:numPr>
          <w:ilvl w:val="0"/>
          <w:numId w:val="1"/>
        </w:numPr>
        <w:rPr>
          <w:rFonts w:ascii="標楷體" w:eastAsia="標楷體" w:hAnsi="標楷體"/>
        </w:rPr>
      </w:pPr>
      <w:r w:rsidRPr="00AB10E2">
        <w:rPr>
          <w:rFonts w:ascii="標楷體" w:eastAsia="標楷體" w:hAnsi="標楷體" w:hint="eastAsia"/>
        </w:rPr>
        <w:t>研習時間：</w:t>
      </w:r>
      <w:r>
        <w:rPr>
          <w:rFonts w:ascii="標楷體" w:eastAsia="標楷體" w:hAnsi="標楷體"/>
        </w:rPr>
        <w:t>102</w:t>
      </w:r>
      <w:r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/>
        </w:rPr>
        <w:t>8</w:t>
      </w:r>
      <w:r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28</w:t>
      </w:r>
      <w:r>
        <w:rPr>
          <w:rFonts w:ascii="標楷體" w:eastAsia="標楷體" w:hAnsi="標楷體" w:hint="eastAsia"/>
        </w:rPr>
        <w:t>日</w:t>
      </w:r>
      <w:r w:rsidRPr="00AB10E2"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星期五</w:t>
      </w:r>
      <w:r w:rsidRPr="00AB10E2">
        <w:rPr>
          <w:rFonts w:ascii="標楷體" w:eastAsia="標楷體" w:hAnsi="標楷體"/>
        </w:rPr>
        <w:t>)</w:t>
      </w:r>
      <w:r>
        <w:rPr>
          <w:rFonts w:ascii="標楷體" w:eastAsia="標楷體" w:hAnsi="標楷體" w:hint="eastAsia"/>
        </w:rPr>
        <w:t>下</w:t>
      </w:r>
      <w:r w:rsidRPr="00AB10E2">
        <w:rPr>
          <w:rFonts w:ascii="標楷體" w:eastAsia="標楷體" w:hAnsi="標楷體" w:hint="eastAsia"/>
        </w:rPr>
        <w:t>午</w:t>
      </w:r>
      <w:r>
        <w:rPr>
          <w:rFonts w:ascii="標楷體" w:eastAsia="標楷體" w:hAnsi="標楷體"/>
        </w:rPr>
        <w:t>14:00~17:0</w:t>
      </w:r>
      <w:r w:rsidRPr="00AB10E2">
        <w:rPr>
          <w:rFonts w:ascii="標楷體" w:eastAsia="標楷體" w:hAnsi="標楷體"/>
        </w:rPr>
        <w:t>0</w:t>
      </w:r>
      <w:r w:rsidRPr="00AB10E2">
        <w:rPr>
          <w:rFonts w:ascii="標楷體" w:eastAsia="標楷體" w:hAnsi="標楷體" w:hint="eastAsia"/>
        </w:rPr>
        <w:t>。</w:t>
      </w:r>
    </w:p>
    <w:p w:rsidR="00E43DBB" w:rsidRPr="00BD3C5C" w:rsidRDefault="00E43DBB" w:rsidP="008C02A2">
      <w:pPr>
        <w:rPr>
          <w:rFonts w:ascii="標楷體" w:eastAsia="標楷體" w:hAnsi="標楷體"/>
        </w:rPr>
      </w:pPr>
    </w:p>
    <w:p w:rsidR="00E43DBB" w:rsidRPr="00AB10E2" w:rsidRDefault="00E43DBB" w:rsidP="008C02A2">
      <w:pPr>
        <w:numPr>
          <w:ilvl w:val="0"/>
          <w:numId w:val="1"/>
        </w:numPr>
        <w:rPr>
          <w:rFonts w:ascii="標楷體" w:eastAsia="標楷體" w:hAnsi="標楷體"/>
        </w:rPr>
      </w:pPr>
      <w:r w:rsidRPr="00AB10E2">
        <w:rPr>
          <w:rFonts w:ascii="標楷體" w:eastAsia="標楷體" w:hAnsi="標楷體" w:hint="eastAsia"/>
        </w:rPr>
        <w:t>研習地點：本校</w:t>
      </w:r>
      <w:r>
        <w:rPr>
          <w:rFonts w:ascii="標楷體" w:eastAsia="標楷體" w:hAnsi="標楷體" w:hint="eastAsia"/>
        </w:rPr>
        <w:t>三樓視聽教室</w:t>
      </w:r>
      <w:r w:rsidRPr="00AB10E2">
        <w:rPr>
          <w:rFonts w:ascii="標楷體" w:eastAsia="標楷體" w:hAnsi="標楷體" w:hint="eastAsia"/>
        </w:rPr>
        <w:t>。</w:t>
      </w:r>
    </w:p>
    <w:p w:rsidR="00E43DBB" w:rsidRPr="00AB10E2" w:rsidRDefault="00E43DBB" w:rsidP="008C02A2">
      <w:pPr>
        <w:rPr>
          <w:rFonts w:ascii="標楷體" w:eastAsia="標楷體" w:hAnsi="標楷體"/>
        </w:rPr>
      </w:pPr>
    </w:p>
    <w:p w:rsidR="00E43DBB" w:rsidRPr="00AB10E2" w:rsidRDefault="00E43DBB" w:rsidP="008C02A2">
      <w:pPr>
        <w:numPr>
          <w:ilvl w:val="0"/>
          <w:numId w:val="1"/>
        </w:numPr>
        <w:rPr>
          <w:rFonts w:ascii="標楷體" w:eastAsia="標楷體" w:hAnsi="標楷體"/>
        </w:rPr>
      </w:pPr>
      <w:r w:rsidRPr="00AB10E2">
        <w:rPr>
          <w:rFonts w:ascii="標楷體" w:eastAsia="標楷體" w:hAnsi="標楷體" w:hint="eastAsia"/>
        </w:rPr>
        <w:t>研習內容：</w:t>
      </w:r>
    </w:p>
    <w:p w:rsidR="00E43DBB" w:rsidRPr="00AB10E2" w:rsidRDefault="00E43DBB" w:rsidP="008C02A2">
      <w:pPr>
        <w:rPr>
          <w:rFonts w:ascii="標楷體" w:eastAsia="標楷體" w:hAnsi="標楷體"/>
        </w:rPr>
      </w:pPr>
    </w:p>
    <w:tbl>
      <w:tblPr>
        <w:tblW w:w="88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620"/>
        <w:gridCol w:w="3780"/>
        <w:gridCol w:w="3420"/>
      </w:tblGrid>
      <w:tr w:rsidR="00E43DBB" w:rsidTr="00BD3C5C">
        <w:trPr>
          <w:trHeight w:val="540"/>
        </w:trPr>
        <w:tc>
          <w:tcPr>
            <w:tcW w:w="1620" w:type="dxa"/>
            <w:shd w:val="pct5" w:color="auto" w:fill="auto"/>
          </w:tcPr>
          <w:p w:rsidR="00E43DBB" w:rsidRDefault="00E43DBB" w:rsidP="00044C5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3780" w:type="dxa"/>
            <w:shd w:val="pct5" w:color="auto" w:fill="auto"/>
          </w:tcPr>
          <w:p w:rsidR="00E43DBB" w:rsidRDefault="00E43DBB" w:rsidP="00044C5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課程內容</w:t>
            </w:r>
          </w:p>
        </w:tc>
        <w:tc>
          <w:tcPr>
            <w:tcW w:w="3420" w:type="dxa"/>
            <w:shd w:val="pct5" w:color="auto" w:fill="auto"/>
          </w:tcPr>
          <w:p w:rsidR="00E43DBB" w:rsidRDefault="00E43DBB" w:rsidP="00044C5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主講人</w:t>
            </w:r>
          </w:p>
        </w:tc>
      </w:tr>
      <w:tr w:rsidR="00E43DBB" w:rsidTr="00BD3C5C">
        <w:trPr>
          <w:trHeight w:val="511"/>
        </w:trPr>
        <w:tc>
          <w:tcPr>
            <w:tcW w:w="1620" w:type="dxa"/>
            <w:shd w:val="pct5" w:color="auto" w:fill="auto"/>
          </w:tcPr>
          <w:p w:rsidR="00E43DBB" w:rsidRDefault="00E43DBB" w:rsidP="00044C5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13:50</w:t>
            </w:r>
            <w:r>
              <w:rPr>
                <w:rFonts w:ascii="標楷體" w:eastAsia="標楷體" w:hAnsi="標楷體" w:hint="eastAsia"/>
              </w:rPr>
              <w:t>－</w:t>
            </w:r>
            <w:r>
              <w:rPr>
                <w:rFonts w:ascii="標楷體" w:eastAsia="標楷體" w:hAnsi="標楷體"/>
              </w:rPr>
              <w:t>14:00</w:t>
            </w:r>
          </w:p>
        </w:tc>
        <w:tc>
          <w:tcPr>
            <w:tcW w:w="3780" w:type="dxa"/>
          </w:tcPr>
          <w:p w:rsidR="00E43DBB" w:rsidRDefault="00E43DBB" w:rsidP="00044C5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報到</w:t>
            </w:r>
          </w:p>
        </w:tc>
        <w:tc>
          <w:tcPr>
            <w:tcW w:w="3420" w:type="dxa"/>
          </w:tcPr>
          <w:p w:rsidR="00E43DBB" w:rsidRDefault="00E43DBB" w:rsidP="00044C5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輔導室</w:t>
            </w:r>
          </w:p>
        </w:tc>
      </w:tr>
      <w:tr w:rsidR="00E43DBB" w:rsidTr="00BD3C5C">
        <w:trPr>
          <w:trHeight w:val="511"/>
        </w:trPr>
        <w:tc>
          <w:tcPr>
            <w:tcW w:w="1620" w:type="dxa"/>
            <w:shd w:val="pct5" w:color="auto" w:fill="auto"/>
          </w:tcPr>
          <w:p w:rsidR="00E43DBB" w:rsidRDefault="00E43DBB" w:rsidP="00044C5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14:00-17:00</w:t>
            </w:r>
          </w:p>
        </w:tc>
        <w:tc>
          <w:tcPr>
            <w:tcW w:w="3780" w:type="dxa"/>
          </w:tcPr>
          <w:p w:rsidR="00E43DBB" w:rsidRDefault="00E43DBB" w:rsidP="00044C5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性別刻板印象的迷思與親子教養</w:t>
            </w:r>
          </w:p>
          <w:p w:rsidR="00E43DBB" w:rsidRDefault="00E43DBB" w:rsidP="00044C5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吳季剛媽媽的現身說法</w:t>
            </w:r>
          </w:p>
        </w:tc>
        <w:tc>
          <w:tcPr>
            <w:tcW w:w="3420" w:type="dxa"/>
          </w:tcPr>
          <w:p w:rsidR="00E43DBB" w:rsidRPr="00BD3C5C" w:rsidRDefault="00E43DBB" w:rsidP="00044C5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吳敬</w:t>
            </w:r>
            <w:smartTag w:uri="urn:schemas-microsoft-com:office:smarttags" w:element="PersonName">
              <w:smartTagPr>
                <w:attr w:name="ProductID" w:val="雲"/>
              </w:smartTagPr>
              <w:r>
                <w:rPr>
                  <w:rFonts w:ascii="標楷體" w:eastAsia="標楷體" w:hAnsi="標楷體" w:hint="eastAsia"/>
                </w:rPr>
                <w:t>雲</w:t>
              </w:r>
            </w:smartTag>
            <w:r>
              <w:rPr>
                <w:rFonts w:ascii="標楷體" w:eastAsia="標楷體" w:hAnsi="標楷體" w:hint="eastAsia"/>
              </w:rPr>
              <w:t>女士</w:t>
            </w:r>
          </w:p>
        </w:tc>
      </w:tr>
    </w:tbl>
    <w:p w:rsidR="00E43DBB" w:rsidRDefault="00E43DBB" w:rsidP="008C02A2">
      <w:pPr>
        <w:rPr>
          <w:rFonts w:ascii="標楷體" w:eastAsia="標楷體" w:hAnsi="標楷體"/>
        </w:rPr>
      </w:pPr>
    </w:p>
    <w:p w:rsidR="00E43DBB" w:rsidRDefault="00E43DBB" w:rsidP="008C02A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</w:t>
      </w:r>
      <w:r w:rsidRPr="00AB10E2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報名方式</w:t>
      </w:r>
      <w:r>
        <w:rPr>
          <w:rFonts w:ascii="標楷體" w:eastAsia="標楷體" w:hAnsi="標楷體"/>
        </w:rPr>
        <w:t>:</w:t>
      </w:r>
      <w:r>
        <w:rPr>
          <w:rFonts w:ascii="標楷體" w:eastAsia="標楷體" w:hAnsi="標楷體" w:hint="eastAsia"/>
        </w:rPr>
        <w:t>請至臺北市教師在職研習網報名（</w:t>
      </w:r>
      <w:r w:rsidRPr="00535BAA">
        <w:rPr>
          <w:rFonts w:ascii="標楷體" w:eastAsia="標楷體" w:hAnsi="標楷體"/>
        </w:rPr>
        <w:t>http://insc.tp.edu.tw/index/DefBod.aspx</w:t>
      </w:r>
      <w:r>
        <w:rPr>
          <w:rFonts w:ascii="標楷體" w:eastAsia="標楷體" w:hAnsi="標楷體" w:hint="eastAsia"/>
        </w:rPr>
        <w:t>）</w:t>
      </w:r>
    </w:p>
    <w:p w:rsidR="00E43DBB" w:rsidRPr="00AB10E2" w:rsidRDefault="00E43DBB" w:rsidP="008C02A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九、</w:t>
      </w:r>
      <w:r w:rsidRPr="00AB10E2">
        <w:rPr>
          <w:rFonts w:ascii="標楷體" w:eastAsia="標楷體" w:hAnsi="標楷體" w:hint="eastAsia"/>
        </w:rPr>
        <w:t>經費：</w:t>
      </w:r>
      <w:r>
        <w:rPr>
          <w:rFonts w:ascii="標楷體" w:eastAsia="標楷體" w:hAnsi="標楷體" w:hint="eastAsia"/>
        </w:rPr>
        <w:t>所需經費由本校性別平等教育宣導活動外聘講師鐘點費項下</w:t>
      </w:r>
      <w:r w:rsidRPr="00AB10E2">
        <w:rPr>
          <w:rFonts w:ascii="標楷體" w:eastAsia="標楷體" w:hAnsi="標楷體" w:hint="eastAsia"/>
        </w:rPr>
        <w:t>支應。</w:t>
      </w:r>
    </w:p>
    <w:p w:rsidR="00E43DBB" w:rsidRPr="00AB10E2" w:rsidRDefault="00E43DBB" w:rsidP="008C02A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九、全程參與教師核定三小時研習時數。</w:t>
      </w:r>
    </w:p>
    <w:p w:rsidR="00E43DBB" w:rsidRPr="00AB10E2" w:rsidRDefault="00E43DBB" w:rsidP="008C02A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十、本計畫陳</w:t>
      </w:r>
      <w:r>
        <w:rPr>
          <w:rFonts w:ascii="標楷體" w:eastAsia="標楷體" w:hAnsi="標楷體"/>
        </w:rPr>
        <w:t xml:space="preserve"> </w:t>
      </w:r>
      <w:r w:rsidRPr="00AB10E2">
        <w:rPr>
          <w:rFonts w:ascii="標楷體" w:eastAsia="標楷體" w:hAnsi="標楷體" w:hint="eastAsia"/>
        </w:rPr>
        <w:t>校長核可</w:t>
      </w:r>
      <w:r>
        <w:rPr>
          <w:rFonts w:ascii="標楷體" w:eastAsia="標楷體" w:hAnsi="標楷體" w:hint="eastAsia"/>
        </w:rPr>
        <w:t>後</w:t>
      </w:r>
      <w:r w:rsidRPr="00AB10E2">
        <w:rPr>
          <w:rFonts w:ascii="標楷體" w:eastAsia="標楷體" w:hAnsi="標楷體" w:hint="eastAsia"/>
        </w:rPr>
        <w:t>實施，修正時亦同。</w:t>
      </w:r>
    </w:p>
    <w:p w:rsidR="00E43DBB" w:rsidRPr="00AB10E2" w:rsidRDefault="00E43DBB" w:rsidP="008C02A2">
      <w:pPr>
        <w:rPr>
          <w:rFonts w:ascii="標楷體" w:eastAsia="標楷體" w:hAnsi="標楷體"/>
        </w:rPr>
      </w:pPr>
    </w:p>
    <w:sectPr w:rsidR="00E43DBB" w:rsidRPr="00AB10E2" w:rsidSect="00AD18E7">
      <w:pgSz w:w="11906" w:h="16838"/>
      <w:pgMar w:top="1440" w:right="141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3DBB" w:rsidRDefault="00E43DBB" w:rsidP="008B1E75">
      <w:r>
        <w:separator/>
      </w:r>
    </w:p>
  </w:endnote>
  <w:endnote w:type="continuationSeparator" w:id="0">
    <w:p w:rsidR="00E43DBB" w:rsidRDefault="00E43DBB" w:rsidP="008B1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3DBB" w:rsidRDefault="00E43DBB" w:rsidP="008B1E75">
      <w:r>
        <w:separator/>
      </w:r>
    </w:p>
  </w:footnote>
  <w:footnote w:type="continuationSeparator" w:id="0">
    <w:p w:rsidR="00E43DBB" w:rsidRDefault="00E43DBB" w:rsidP="008B1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F77F8"/>
    <w:multiLevelType w:val="hybridMultilevel"/>
    <w:tmpl w:val="E3C24C94"/>
    <w:lvl w:ilvl="0" w:tplc="9F80620C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1">
    <w:nsid w:val="2C6138D4"/>
    <w:multiLevelType w:val="hybridMultilevel"/>
    <w:tmpl w:val="6FB4CA2C"/>
    <w:lvl w:ilvl="0" w:tplc="E8800FE6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2">
    <w:nsid w:val="74274319"/>
    <w:multiLevelType w:val="hybridMultilevel"/>
    <w:tmpl w:val="17C075A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757261D0"/>
    <w:multiLevelType w:val="hybridMultilevel"/>
    <w:tmpl w:val="747409E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7209"/>
    <w:rsid w:val="00016B04"/>
    <w:rsid w:val="00044C51"/>
    <w:rsid w:val="00057878"/>
    <w:rsid w:val="000A241F"/>
    <w:rsid w:val="000C5B07"/>
    <w:rsid w:val="0015632B"/>
    <w:rsid w:val="001917E3"/>
    <w:rsid w:val="001D1A79"/>
    <w:rsid w:val="001D52C2"/>
    <w:rsid w:val="0021356E"/>
    <w:rsid w:val="00237B89"/>
    <w:rsid w:val="00317F12"/>
    <w:rsid w:val="0032050F"/>
    <w:rsid w:val="0034316A"/>
    <w:rsid w:val="00346426"/>
    <w:rsid w:val="00395C02"/>
    <w:rsid w:val="003B0FBE"/>
    <w:rsid w:val="003D06AD"/>
    <w:rsid w:val="003D0D4C"/>
    <w:rsid w:val="00505D69"/>
    <w:rsid w:val="00516C05"/>
    <w:rsid w:val="005328BB"/>
    <w:rsid w:val="00535BAA"/>
    <w:rsid w:val="00536BA9"/>
    <w:rsid w:val="00572AAE"/>
    <w:rsid w:val="006612C6"/>
    <w:rsid w:val="00664A5D"/>
    <w:rsid w:val="00687B16"/>
    <w:rsid w:val="006A03BF"/>
    <w:rsid w:val="0070469C"/>
    <w:rsid w:val="00744B95"/>
    <w:rsid w:val="00765C70"/>
    <w:rsid w:val="00772DAC"/>
    <w:rsid w:val="0077732F"/>
    <w:rsid w:val="007B28A3"/>
    <w:rsid w:val="0085784D"/>
    <w:rsid w:val="0086219C"/>
    <w:rsid w:val="008B1E75"/>
    <w:rsid w:val="008C02A2"/>
    <w:rsid w:val="00907C2F"/>
    <w:rsid w:val="009174BD"/>
    <w:rsid w:val="00922B6B"/>
    <w:rsid w:val="0098235F"/>
    <w:rsid w:val="0098590D"/>
    <w:rsid w:val="009F23E9"/>
    <w:rsid w:val="00A215BD"/>
    <w:rsid w:val="00A32A47"/>
    <w:rsid w:val="00A704D1"/>
    <w:rsid w:val="00AB10E2"/>
    <w:rsid w:val="00AD18E7"/>
    <w:rsid w:val="00AE6D91"/>
    <w:rsid w:val="00B73D55"/>
    <w:rsid w:val="00BD3C5C"/>
    <w:rsid w:val="00C55C50"/>
    <w:rsid w:val="00C71E6C"/>
    <w:rsid w:val="00C97A2B"/>
    <w:rsid w:val="00CE4E39"/>
    <w:rsid w:val="00D36C1B"/>
    <w:rsid w:val="00D63281"/>
    <w:rsid w:val="00DC244F"/>
    <w:rsid w:val="00DE47BC"/>
    <w:rsid w:val="00DF1D26"/>
    <w:rsid w:val="00E27209"/>
    <w:rsid w:val="00E43DBB"/>
    <w:rsid w:val="00E96F96"/>
    <w:rsid w:val="00F04430"/>
    <w:rsid w:val="00F75B60"/>
    <w:rsid w:val="00FC540F"/>
    <w:rsid w:val="00FC6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6AD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95C02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Typewriter">
    <w:name w:val="HTML Typewriter"/>
    <w:basedOn w:val="DefaultParagraphFont"/>
    <w:uiPriority w:val="99"/>
    <w:rsid w:val="003B0FBE"/>
    <w:rPr>
      <w:rFonts w:ascii="Arial Unicode MS" w:eastAsia="Arial Unicode MS" w:hAnsi="Arial Unicode MS" w:cs="Arial Unicode MS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3B0FB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 w:cs="Courier New"/>
      <w:kern w:val="2"/>
    </w:rPr>
  </w:style>
  <w:style w:type="character" w:styleId="Hyperlink">
    <w:name w:val="Hyperlink"/>
    <w:basedOn w:val="DefaultParagraphFont"/>
    <w:uiPriority w:val="99"/>
    <w:rsid w:val="00687B16"/>
    <w:rPr>
      <w:rFonts w:cs="Times New Roman"/>
      <w:color w:val="0000FF"/>
      <w:u w:val="single"/>
    </w:rPr>
  </w:style>
  <w:style w:type="character" w:customStyle="1" w:styleId="t11">
    <w:name w:val="t11"/>
    <w:basedOn w:val="DefaultParagraphFont"/>
    <w:uiPriority w:val="99"/>
    <w:rsid w:val="00AE6D91"/>
    <w:rPr>
      <w:rFonts w:cs="Times New Roman"/>
      <w:color w:val="333333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F04430"/>
    <w:rPr>
      <w:rFonts w:ascii="Arial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Cambria" w:eastAsia="新細明體" w:hAnsi="Cambria" w:cs="Times New Roman"/>
      <w:kern w:val="2"/>
      <w:sz w:val="2"/>
    </w:rPr>
  </w:style>
  <w:style w:type="paragraph" w:styleId="Header">
    <w:name w:val="header"/>
    <w:basedOn w:val="Normal"/>
    <w:link w:val="HeaderChar"/>
    <w:uiPriority w:val="99"/>
    <w:rsid w:val="008B1E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B1E75"/>
    <w:rPr>
      <w:rFonts w:cs="Times New Roman"/>
      <w:kern w:val="2"/>
    </w:rPr>
  </w:style>
  <w:style w:type="paragraph" w:styleId="Footer">
    <w:name w:val="footer"/>
    <w:basedOn w:val="Normal"/>
    <w:link w:val="FooterChar"/>
    <w:uiPriority w:val="99"/>
    <w:rsid w:val="008B1E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B1E75"/>
    <w:rPr>
      <w:rFonts w:cs="Times New Roman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141</TotalTime>
  <Pages>1</Pages>
  <Words>62</Words>
  <Characters>354</Characters>
  <Application>Microsoft Office Outlook</Application>
  <DocSecurity>0</DocSecurity>
  <Lines>0</Lines>
  <Paragraphs>0</Paragraphs>
  <ScaleCrop>false</ScaleCrop>
  <Company>北安國中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臺北市立北安國民中學九十三學年度第一學期[教訓輔三合一教師輔導知能研習]</dc:title>
  <dc:subject/>
  <dc:creator>user</dc:creator>
  <cp:keywords/>
  <dc:description/>
  <cp:lastModifiedBy>資訊組</cp:lastModifiedBy>
  <cp:revision>6</cp:revision>
  <cp:lastPrinted>2012-08-22T03:46:00Z</cp:lastPrinted>
  <dcterms:created xsi:type="dcterms:W3CDTF">2013-06-06T05:57:00Z</dcterms:created>
  <dcterms:modified xsi:type="dcterms:W3CDTF">2013-06-14T09:03:00Z</dcterms:modified>
</cp:coreProperties>
</file>